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35C8E5B6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6093755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5328E450" wp14:editId="6EDCC622">
                  <wp:extent cx="4572000" cy="3429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9C9FCD" w14:textId="44222703" w:rsidR="005C61E4" w:rsidRPr="00165822" w:rsidRDefault="00C55839" w:rsidP="005C61E4">
            <w:pPr>
              <w:pStyle w:val="Date"/>
              <w:rPr>
                <w:color w:val="274221" w:themeColor="accent4" w:themeShade="80"/>
              </w:rPr>
            </w:pPr>
            <w:r>
              <w:rPr>
                <w:color w:val="274221" w:themeColor="accent4" w:themeShade="80"/>
              </w:rPr>
              <w:t>July</w:t>
            </w:r>
            <w:r w:rsidR="004311D0">
              <w:rPr>
                <w:color w:val="274221" w:themeColor="accent4" w:themeShade="80"/>
              </w:rPr>
              <w:t xml:space="preserve"> </w:t>
            </w:r>
            <w:r>
              <w:rPr>
                <w:color w:val="274221" w:themeColor="accent4" w:themeShade="80"/>
              </w:rPr>
              <w:t>2</w:t>
            </w:r>
            <w:r w:rsidR="004311D0">
              <w:rPr>
                <w:color w:val="274221" w:themeColor="accent4" w:themeShade="80"/>
              </w:rPr>
              <w:t>4</w:t>
            </w:r>
            <w:r w:rsidR="00A73386">
              <w:rPr>
                <w:rFonts w:ascii="ZWAdobeF" w:hAnsi="ZWAdobeF" w:cs="ZWAdobeF"/>
                <w:color w:val="auto"/>
                <w:sz w:val="2"/>
                <w:szCs w:val="2"/>
              </w:rPr>
              <w:t>P</w:t>
            </w:r>
            <w:r w:rsidR="004311D0" w:rsidRPr="004311D0">
              <w:rPr>
                <w:color w:val="274221" w:themeColor="accent4" w:themeShade="80"/>
                <w:vertAlign w:val="superscript"/>
              </w:rPr>
              <w:t>th</w:t>
            </w:r>
            <w:r w:rsidR="00A73386">
              <w:rPr>
                <w:rFonts w:ascii="ZWAdobeF" w:hAnsi="ZWAdobeF" w:cs="ZWAdobeF"/>
                <w:color w:val="auto"/>
                <w:sz w:val="2"/>
                <w:szCs w:val="2"/>
              </w:rPr>
              <w:t>P</w:t>
            </w:r>
            <w:r w:rsidR="004311D0">
              <w:rPr>
                <w:color w:val="274221" w:themeColor="accent4" w:themeShade="80"/>
              </w:rPr>
              <w:t>, 20</w:t>
            </w:r>
            <w:r>
              <w:rPr>
                <w:color w:val="274221" w:themeColor="accent4" w:themeShade="80"/>
              </w:rPr>
              <w:t>21</w:t>
            </w:r>
          </w:p>
          <w:p w14:paraId="15AB7935" w14:textId="6711BCB0" w:rsidR="005C61E4" w:rsidRPr="006F7D1F" w:rsidRDefault="003E551A" w:rsidP="005C61E4">
            <w:pPr>
              <w:pStyle w:val="Title"/>
              <w:rPr>
                <w:sz w:val="56"/>
                <w:szCs w:val="56"/>
              </w:rPr>
            </w:pPr>
            <w:r w:rsidRPr="006F7D1F">
              <w:rPr>
                <w:sz w:val="56"/>
                <w:szCs w:val="56"/>
              </w:rPr>
              <w:t>Local Author</w:t>
            </w:r>
            <w:r w:rsidR="006F7D1F" w:rsidRPr="006F7D1F">
              <w:rPr>
                <w:sz w:val="56"/>
                <w:szCs w:val="56"/>
              </w:rPr>
              <w:t>s, Artists</w:t>
            </w:r>
            <w:r w:rsidR="006F7D1F">
              <w:rPr>
                <w:sz w:val="56"/>
                <w:szCs w:val="56"/>
              </w:rPr>
              <w:t>,</w:t>
            </w:r>
            <w:r w:rsidRPr="006F7D1F">
              <w:rPr>
                <w:sz w:val="56"/>
                <w:szCs w:val="56"/>
              </w:rPr>
              <w:t xml:space="preserve"> &amp; A</w:t>
            </w:r>
            <w:r w:rsidR="006F7D1F" w:rsidRPr="006F7D1F">
              <w:rPr>
                <w:sz w:val="56"/>
                <w:szCs w:val="56"/>
              </w:rPr>
              <w:t>ctors</w:t>
            </w:r>
            <w:r w:rsidRPr="006F7D1F">
              <w:rPr>
                <w:sz w:val="56"/>
                <w:szCs w:val="56"/>
              </w:rPr>
              <w:t xml:space="preserve"> Day</w:t>
            </w:r>
          </w:p>
          <w:p w14:paraId="6E5591C9" w14:textId="1EFBC03B" w:rsidR="005C61E4" w:rsidRPr="00AA4794" w:rsidRDefault="00A73386" w:rsidP="005C61E4">
            <w:pPr>
              <w:pStyle w:val="Heading1"/>
              <w:outlineLvl w:val="0"/>
            </w:pPr>
            <w:r>
              <w:rPr>
                <w:rFonts w:ascii="ZWAdobeF" w:hAnsi="ZWAdobeF" w:cs="ZWAdobeF"/>
                <w:b w:val="0"/>
                <w:color w:val="auto"/>
                <w:sz w:val="2"/>
                <w:szCs w:val="2"/>
              </w:rPr>
              <w:t>0B</w:t>
            </w:r>
            <w:r w:rsidR="003E551A">
              <w:t>YOUR CONTACT INFORMATION:</w:t>
            </w:r>
          </w:p>
          <w:p w14:paraId="63C6BA50" w14:textId="77777777" w:rsidR="005C61E4" w:rsidRDefault="003E551A" w:rsidP="005C61E4">
            <w:pPr>
              <w:spacing w:after="160" w:line="312" w:lineRule="auto"/>
            </w:pPr>
            <w:r>
              <w:t>Name: ________________________________________</w:t>
            </w:r>
          </w:p>
          <w:p w14:paraId="59E67749" w14:textId="77777777" w:rsidR="003E551A" w:rsidRDefault="003E551A" w:rsidP="005C61E4">
            <w:pPr>
              <w:spacing w:after="160" w:line="312" w:lineRule="auto"/>
            </w:pPr>
            <w:r>
              <w:t>Description of Work: ______________________________</w:t>
            </w:r>
          </w:p>
          <w:p w14:paraId="797B1EC2" w14:textId="77777777" w:rsidR="003E551A" w:rsidRDefault="003E551A" w:rsidP="005C61E4">
            <w:pPr>
              <w:spacing w:after="160" w:line="312" w:lineRule="auto"/>
            </w:pPr>
            <w:r>
              <w:t>Street Address: __________________________________</w:t>
            </w:r>
          </w:p>
          <w:p w14:paraId="0357E042" w14:textId="77777777" w:rsidR="003E551A" w:rsidRDefault="003E551A" w:rsidP="005C61E4">
            <w:pPr>
              <w:spacing w:after="160" w:line="312" w:lineRule="auto"/>
            </w:pPr>
            <w:r>
              <w:t>City, State, ZIP: __________________________________</w:t>
            </w:r>
          </w:p>
          <w:p w14:paraId="5D42E71E" w14:textId="77777777" w:rsidR="003E551A" w:rsidRDefault="003E551A" w:rsidP="005C61E4">
            <w:pPr>
              <w:spacing w:after="160" w:line="312" w:lineRule="auto"/>
            </w:pPr>
            <w:r>
              <w:t>Home Phone: ___________________________________</w:t>
            </w:r>
          </w:p>
          <w:p w14:paraId="6AA94B01" w14:textId="77777777" w:rsidR="003E551A" w:rsidRDefault="003E551A" w:rsidP="005C61E4">
            <w:pPr>
              <w:spacing w:after="160" w:line="312" w:lineRule="auto"/>
            </w:pPr>
            <w:r>
              <w:t>Cell Phone: _____________________________________</w:t>
            </w:r>
          </w:p>
          <w:p w14:paraId="7BAF4EC9" w14:textId="77777777" w:rsidR="003E551A" w:rsidRPr="00AA4794" w:rsidRDefault="003E551A" w:rsidP="005C61E4">
            <w:pPr>
              <w:spacing w:after="160" w:line="312" w:lineRule="auto"/>
            </w:pPr>
            <w:r>
              <w:t>E-mail Address: __________________________________</w:t>
            </w:r>
          </w:p>
          <w:p w14:paraId="19189A1D" w14:textId="5BBF3449" w:rsidR="00165822" w:rsidRPr="00AA4794" w:rsidRDefault="003E551A" w:rsidP="00AA479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45DF7952" wp14:editId="293E1E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030605" cy="69532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seum Logo -Not Squa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OR </w:t>
            </w:r>
            <w:proofErr w:type="gramStart"/>
            <w:r>
              <w:t>Submit</w:t>
            </w:r>
            <w:proofErr w:type="gramEnd"/>
            <w:r>
              <w:t xml:space="preserve"> this information via e-mail at </w:t>
            </w:r>
            <w:hyperlink r:id="rId12" w:history="1">
              <w:r w:rsidR="00A73386">
                <w:rPr>
                  <w:rFonts w:ascii="ZWAdobeF" w:hAnsi="ZWAdobeF" w:cs="ZWAdobeF"/>
                  <w:color w:val="auto"/>
                  <w:sz w:val="2"/>
                  <w:szCs w:val="2"/>
                </w:rPr>
                <w:t>44TU</w:t>
              </w:r>
              <w:r w:rsidR="00165822" w:rsidRPr="000D3BFF">
                <w:rPr>
                  <w:rStyle w:val="Hyperlink"/>
                </w:rPr>
                <w:t>Admin@PioneerVillageMuseum.onmicrosoft.com</w:t>
              </w:r>
            </w:hyperlink>
            <w:r w:rsidR="00A73386" w:rsidRPr="00A73386">
              <w:rPr>
                <w:rStyle w:val="Hyperlink"/>
                <w:rFonts w:ascii="ZWAdobeF" w:hAnsi="ZWAdobeF" w:cs="ZWAdobeF"/>
                <w:color w:val="auto"/>
                <w:sz w:val="2"/>
                <w:szCs w:val="2"/>
                <w:u w:val="none"/>
              </w:rPr>
              <w:t>U44T</w:t>
            </w:r>
          </w:p>
        </w:tc>
        <w:tc>
          <w:tcPr>
            <w:tcW w:w="3420" w:type="dxa"/>
          </w:tcPr>
          <w:p w14:paraId="5FDD0188" w14:textId="73A05C89" w:rsidR="005C61E4" w:rsidRDefault="00A73386" w:rsidP="002260EB">
            <w:pPr>
              <w:pStyle w:val="Heading2"/>
              <w:shd w:val="clear" w:color="auto" w:fill="274221" w:themeFill="accent4" w:themeFillShade="80"/>
              <w:outlineLvl w:val="1"/>
              <w:rPr>
                <w:rFonts w:asciiTheme="minorHAnsi" w:hAnsiTheme="minorHAnsi"/>
                <w:bCs w:val="0"/>
                <w:sz w:val="22"/>
                <w:szCs w:val="22"/>
              </w:rPr>
            </w:pPr>
            <w:r>
              <w:rPr>
                <w:rFonts w:ascii="ZWAdobeF" w:hAnsi="ZWAdobeF" w:cs="ZWAdobeF"/>
                <w:color w:val="auto"/>
                <w:sz w:val="2"/>
                <w:szCs w:val="2"/>
              </w:rPr>
              <w:t>1B</w:t>
            </w:r>
            <w:r w:rsidR="00165822" w:rsidRPr="003457CB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851ECA" w:rsidRPr="003457CB">
              <w:rPr>
                <w:rFonts w:asciiTheme="minorHAnsi" w:hAnsiTheme="minorHAnsi"/>
                <w:sz w:val="22"/>
                <w:szCs w:val="22"/>
              </w:rPr>
              <w:t xml:space="preserve">Barron County Historical Society would like to invite you to participate in our </w:t>
            </w:r>
            <w:r w:rsidR="00DB7AB1">
              <w:rPr>
                <w:rFonts w:asciiTheme="minorHAnsi" w:hAnsiTheme="minorHAnsi"/>
                <w:sz w:val="22"/>
                <w:szCs w:val="22"/>
              </w:rPr>
              <w:t>fourth</w:t>
            </w:r>
            <w:r w:rsidR="004311D0" w:rsidRPr="00345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ECA" w:rsidRPr="003457CB">
              <w:rPr>
                <w:rFonts w:asciiTheme="minorHAnsi" w:hAnsiTheme="minorHAnsi"/>
                <w:sz w:val="22"/>
                <w:szCs w:val="22"/>
              </w:rPr>
              <w:t>annual Local Author</w:t>
            </w:r>
            <w:r w:rsidR="006F7D1F" w:rsidRPr="003457CB">
              <w:rPr>
                <w:rFonts w:asciiTheme="minorHAnsi" w:hAnsiTheme="minorHAnsi"/>
                <w:sz w:val="22"/>
                <w:szCs w:val="22"/>
              </w:rPr>
              <w:t>s, Actors</w:t>
            </w:r>
            <w:r w:rsidR="00851ECA" w:rsidRPr="003457CB">
              <w:rPr>
                <w:rFonts w:asciiTheme="minorHAnsi" w:hAnsiTheme="minorHAnsi"/>
                <w:sz w:val="22"/>
                <w:szCs w:val="22"/>
              </w:rPr>
              <w:t xml:space="preserve"> &amp; Artist</w:t>
            </w:r>
            <w:r w:rsidR="006F7D1F" w:rsidRPr="003457CB">
              <w:rPr>
                <w:rFonts w:asciiTheme="minorHAnsi" w:hAnsiTheme="minorHAnsi"/>
                <w:sz w:val="22"/>
                <w:szCs w:val="22"/>
              </w:rPr>
              <w:t>s</w:t>
            </w:r>
            <w:r w:rsidR="00851ECA" w:rsidRPr="003457CB">
              <w:rPr>
                <w:rFonts w:asciiTheme="minorHAnsi" w:hAnsiTheme="minorHAnsi"/>
                <w:sz w:val="22"/>
                <w:szCs w:val="22"/>
              </w:rPr>
              <w:t xml:space="preserve"> Day.  This </w:t>
            </w:r>
            <w:r w:rsidR="00165822" w:rsidRPr="003457CB">
              <w:rPr>
                <w:rFonts w:asciiTheme="minorHAnsi" w:hAnsiTheme="minorHAnsi"/>
                <w:sz w:val="22"/>
                <w:szCs w:val="22"/>
              </w:rPr>
              <w:t xml:space="preserve">is a chance to meet the public and </w:t>
            </w:r>
            <w:r w:rsidR="00851ECA" w:rsidRPr="003457CB">
              <w:rPr>
                <w:rFonts w:asciiTheme="minorHAnsi" w:hAnsiTheme="minorHAnsi"/>
                <w:sz w:val="22"/>
                <w:szCs w:val="22"/>
              </w:rPr>
              <w:t xml:space="preserve">display and sell your published works or original pieces of art. </w:t>
            </w:r>
          </w:p>
          <w:p w14:paraId="6A0AE595" w14:textId="77777777" w:rsidR="00DB7AB1" w:rsidRPr="003457CB" w:rsidRDefault="00DB7AB1" w:rsidP="00833E7B">
            <w:pPr>
              <w:pStyle w:val="Heading2"/>
              <w:shd w:val="clear" w:color="auto" w:fill="274221" w:themeFill="accent4" w:themeFillShade="80"/>
              <w:jc w:val="left"/>
              <w:outlineLvl w:val="1"/>
              <w:rPr>
                <w:rFonts w:asciiTheme="minorHAnsi" w:hAnsiTheme="minorHAnsi"/>
              </w:rPr>
            </w:pPr>
          </w:p>
          <w:p w14:paraId="6649971C" w14:textId="3E539107" w:rsidR="004945C0" w:rsidRPr="003457CB" w:rsidRDefault="00833E7B" w:rsidP="00833E7B">
            <w:pPr>
              <w:pStyle w:val="Heading2"/>
              <w:shd w:val="clear" w:color="auto" w:fill="274221" w:themeFill="accent4" w:themeFillShade="80"/>
              <w:outlineLvl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E85F4C1" wp14:editId="23940AE4">
                  <wp:extent cx="1895475" cy="1263650"/>
                  <wp:effectExtent l="0" t="0" r="9525" b="0"/>
                  <wp:docPr id="4" name="Picture 4" descr="A person sitting in a chair reading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itting in a chair reading a book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43151" w14:textId="77777777" w:rsidR="003457CB" w:rsidRDefault="003457CB" w:rsidP="00833E7B">
            <w:pPr>
              <w:pStyle w:val="Heading2"/>
              <w:shd w:val="clear" w:color="auto" w:fill="274221" w:themeFill="accent4" w:themeFillShade="80"/>
              <w:jc w:val="left"/>
              <w:outlineLvl w:val="1"/>
              <w:rPr>
                <w:rFonts w:asciiTheme="minorHAnsi" w:eastAsia="Times New Roman" w:hAnsiTheme="minorHAnsi" w:cs="Times New Roman"/>
                <w:sz w:val="22"/>
                <w:szCs w:val="22"/>
                <w:lang w:eastAsia="en-US"/>
              </w:rPr>
            </w:pPr>
          </w:p>
          <w:p w14:paraId="140AA518" w14:textId="5DABF184" w:rsidR="005C61E4" w:rsidRPr="003457CB" w:rsidRDefault="00A73386" w:rsidP="00992A71">
            <w:pPr>
              <w:pStyle w:val="Heading2"/>
              <w:shd w:val="clear" w:color="auto" w:fill="274221" w:themeFill="accent4" w:themeFillShade="80"/>
              <w:outlineLvl w:val="1"/>
              <w:rPr>
                <w:rFonts w:asciiTheme="minorHAnsi" w:hAnsiTheme="minorHAnsi"/>
              </w:rPr>
            </w:pPr>
            <w:r>
              <w:rPr>
                <w:rFonts w:ascii="ZWAdobeF" w:eastAsia="Times New Roman" w:hAnsi="ZWAdobeF" w:cs="ZWAdobeF"/>
                <w:color w:val="auto"/>
                <w:sz w:val="2"/>
                <w:szCs w:val="2"/>
                <w:lang w:eastAsia="en-US"/>
              </w:rPr>
              <w:t>2</w:t>
            </w:r>
            <w:r w:rsidR="00851ECA" w:rsidRPr="003457CB">
              <w:rPr>
                <w:rFonts w:asciiTheme="minorHAnsi" w:eastAsia="Times New Roman" w:hAnsiTheme="minorHAnsi" w:cs="Times New Roman"/>
                <w:sz w:val="22"/>
                <w:szCs w:val="22"/>
                <w:lang w:eastAsia="en-US"/>
              </w:rPr>
              <w:t>Throughout the day, various authors</w:t>
            </w:r>
            <w:r w:rsidR="006F7D1F" w:rsidRPr="003457CB">
              <w:rPr>
                <w:rFonts w:asciiTheme="minorHAnsi" w:eastAsia="Times New Roman" w:hAnsiTheme="minorHAnsi" w:cs="Times New Roman"/>
                <w:sz w:val="22"/>
                <w:szCs w:val="22"/>
                <w:lang w:eastAsia="en-US"/>
              </w:rPr>
              <w:t>, actors,</w:t>
            </w:r>
            <w:r w:rsidR="00851ECA" w:rsidRPr="003457CB">
              <w:rPr>
                <w:rFonts w:asciiTheme="minorHAnsi" w:eastAsia="Times New Roman" w:hAnsiTheme="minorHAnsi" w:cs="Times New Roman"/>
                <w:sz w:val="22"/>
                <w:szCs w:val="22"/>
                <w:lang w:eastAsia="en-US"/>
              </w:rPr>
              <w:t xml:space="preserve"> and artists will be taking the stage to talk about their craf</w:t>
            </w:r>
            <w:r w:rsidR="00165822" w:rsidRPr="003457CB">
              <w:rPr>
                <w:rFonts w:asciiTheme="minorHAnsi" w:eastAsia="Times New Roman" w:hAnsiTheme="minorHAnsi" w:cs="Times New Roman"/>
                <w:sz w:val="22"/>
                <w:szCs w:val="22"/>
                <w:lang w:eastAsia="en-US"/>
              </w:rPr>
              <w:t>t, do short readings, and other</w:t>
            </w:r>
            <w:r w:rsidR="00851ECA" w:rsidRPr="003457CB">
              <w:rPr>
                <w:rFonts w:asciiTheme="minorHAnsi" w:eastAsia="Times New Roman" w:hAnsiTheme="minorHAnsi" w:cs="Times New Roman"/>
                <w:sz w:val="22"/>
                <w:szCs w:val="22"/>
                <w:lang w:eastAsia="en-US"/>
              </w:rPr>
              <w:t>wise engage the audience.</w:t>
            </w:r>
          </w:p>
          <w:p w14:paraId="776C4330" w14:textId="77777777" w:rsidR="005C61E4" w:rsidRPr="003457CB" w:rsidRDefault="00945805" w:rsidP="00992A71">
            <w:pPr>
              <w:pStyle w:val="Heading2"/>
              <w:shd w:val="clear" w:color="auto" w:fill="274221" w:themeFill="accent4" w:themeFillShade="80"/>
              <w:outlineLvl w:val="1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alias w:val="Dividing line graphic:"/>
                <w:tag w:val="Dividing line graphic:"/>
                <w:id w:val="1193575528"/>
                <w:placeholder>
                  <w:docPart w:val="243ADDFEA7D14920873CB7C62FB113C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3457CB">
                  <w:rPr>
                    <w:rFonts w:asciiTheme="minorHAnsi" w:hAnsiTheme="minorHAnsi"/>
                  </w:rPr>
                  <w:t>────</w:t>
                </w:r>
              </w:sdtContent>
            </w:sdt>
          </w:p>
          <w:p w14:paraId="43535567" w14:textId="33BCE10A" w:rsidR="00992A71" w:rsidRPr="003457CB" w:rsidRDefault="00A73386" w:rsidP="00992A71">
            <w:pPr>
              <w:pStyle w:val="Heading2"/>
              <w:shd w:val="clear" w:color="auto" w:fill="274221" w:themeFill="accent4" w:themeFillShade="80"/>
              <w:outlineLvl w:val="1"/>
              <w:rPr>
                <w:rFonts w:asciiTheme="minorHAnsi" w:hAnsiTheme="minorHAnsi"/>
              </w:rPr>
            </w:pPr>
            <w:r>
              <w:rPr>
                <w:rFonts w:ascii="ZWAdobeF" w:hAnsi="ZWAdobeF" w:cs="ZWAdobeF"/>
                <w:color w:val="auto"/>
                <w:sz w:val="2"/>
                <w:szCs w:val="2"/>
              </w:rPr>
              <w:t>4B</w:t>
            </w:r>
            <w:r w:rsidR="00992A71" w:rsidRPr="003457CB">
              <w:rPr>
                <w:rFonts w:asciiTheme="minorHAnsi" w:hAnsiTheme="minorHAnsi"/>
                <w:sz w:val="22"/>
                <w:szCs w:val="22"/>
              </w:rPr>
              <w:t>There is no charge to participate.  You are welcome to sell directly to the public and autograph your work.</w:t>
            </w:r>
          </w:p>
          <w:p w14:paraId="0A6183D3" w14:textId="4EFEB365" w:rsidR="005C61E4" w:rsidRPr="003457CB" w:rsidRDefault="00A73386" w:rsidP="00833E7B">
            <w:pPr>
              <w:pStyle w:val="Heading3"/>
              <w:shd w:val="clear" w:color="auto" w:fill="4F141B" w:themeFill="accent2" w:themeFillShade="80"/>
              <w:outlineLvl w:val="2"/>
              <w:rPr>
                <w:rFonts w:asciiTheme="minorHAnsi" w:hAnsiTheme="minorHAnsi"/>
                <w:sz w:val="18"/>
              </w:rPr>
            </w:pPr>
            <w:r>
              <w:rPr>
                <w:rFonts w:ascii="ZWAdobeF" w:hAnsi="ZWAdobeF" w:cs="ZWAdobeF" w:hint="eastAsia"/>
                <w:color w:val="auto"/>
                <w:sz w:val="2"/>
                <w:szCs w:val="2"/>
              </w:rPr>
              <w:t>5B</w:t>
            </w:r>
            <w:r w:rsidR="00851ECA" w:rsidRPr="003457CB">
              <w:rPr>
                <w:rFonts w:asciiTheme="minorHAnsi" w:hAnsiTheme="minorHAnsi"/>
                <w:sz w:val="18"/>
              </w:rPr>
              <w:t>Pioneer Village Museum</w:t>
            </w:r>
          </w:p>
          <w:p w14:paraId="5A0ADD37" w14:textId="77777777" w:rsidR="005C61E4" w:rsidRPr="003457CB" w:rsidRDefault="00945805" w:rsidP="00992A71">
            <w:pPr>
              <w:pStyle w:val="ContactInfo"/>
              <w:shd w:val="clear" w:color="auto" w:fill="4F141B" w:themeFill="accent2" w:themeFillShade="80"/>
              <w:spacing w:line="312" w:lineRule="auto"/>
              <w:rPr>
                <w:sz w:val="18"/>
              </w:rPr>
            </w:pPr>
            <w:sdt>
              <w:sdtPr>
                <w:rPr>
                  <w:sz w:val="18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6A59C9BE289478A954F6854A1D4DD01"/>
                </w:placeholder>
                <w15:appearance w15:val="hidden"/>
                <w:text w:multiLine="1"/>
              </w:sdtPr>
              <w:sdtEndPr/>
              <w:sdtContent>
                <w:r w:rsidR="00851ECA" w:rsidRPr="003457CB">
                  <w:rPr>
                    <w:sz w:val="18"/>
                  </w:rPr>
                  <w:t>PO Box 242</w:t>
                </w:r>
                <w:r w:rsidR="00851ECA" w:rsidRPr="003457CB">
                  <w:rPr>
                    <w:sz w:val="18"/>
                  </w:rPr>
                  <w:br/>
                  <w:t>Cameron, WI 54822</w:t>
                </w:r>
              </w:sdtContent>
            </w:sdt>
          </w:p>
          <w:p w14:paraId="6DD55D38" w14:textId="77777777" w:rsidR="005C61E4" w:rsidRPr="003457CB" w:rsidRDefault="00851ECA" w:rsidP="00992A71">
            <w:pPr>
              <w:pStyle w:val="ContactInfo"/>
              <w:shd w:val="clear" w:color="auto" w:fill="4F141B" w:themeFill="accent2" w:themeFillShade="80"/>
              <w:spacing w:line="312" w:lineRule="auto"/>
              <w:rPr>
                <w:sz w:val="18"/>
              </w:rPr>
            </w:pPr>
            <w:r w:rsidRPr="003457CB">
              <w:rPr>
                <w:sz w:val="18"/>
              </w:rPr>
              <w:t>715-458-2080</w:t>
            </w:r>
          </w:p>
          <w:p w14:paraId="2D66302C" w14:textId="313C5FB2" w:rsidR="005C61E4" w:rsidRPr="003457CB" w:rsidRDefault="00DB7AB1" w:rsidP="00992A71">
            <w:pPr>
              <w:pStyle w:val="ContactInfo"/>
              <w:shd w:val="clear" w:color="auto" w:fill="4F141B" w:themeFill="accent2" w:themeFillShade="80"/>
              <w:spacing w:line="312" w:lineRule="auto"/>
              <w:rPr>
                <w:sz w:val="18"/>
              </w:rPr>
            </w:pPr>
            <w:r>
              <w:rPr>
                <w:sz w:val="18"/>
              </w:rPr>
              <w:t>p</w:t>
            </w:r>
            <w:r w:rsidR="00992A71" w:rsidRPr="003457CB">
              <w:rPr>
                <w:sz w:val="18"/>
              </w:rPr>
              <w:t>ioneervillagemuseum.org</w:t>
            </w:r>
          </w:p>
          <w:p w14:paraId="4452C128" w14:textId="7A390152" w:rsidR="005C61E4" w:rsidRPr="003457CB" w:rsidRDefault="00DB7AB1" w:rsidP="00992A71">
            <w:pPr>
              <w:pStyle w:val="ContactInfo"/>
              <w:shd w:val="clear" w:color="auto" w:fill="4F141B" w:themeFill="accent2" w:themeFillShade="80"/>
              <w:spacing w:line="312" w:lineRule="auto"/>
            </w:pPr>
            <w:r>
              <w:t>July 2</w:t>
            </w:r>
            <w:r w:rsidR="004311D0" w:rsidRPr="003457CB">
              <w:t>4, 20</w:t>
            </w:r>
            <w:r>
              <w:t>21</w:t>
            </w:r>
            <w:r w:rsidR="00851ECA" w:rsidRPr="003457CB">
              <w:t>: 10AM-5PM</w:t>
            </w:r>
          </w:p>
        </w:tc>
      </w:tr>
    </w:tbl>
    <w:p w14:paraId="77214A36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3F77C" w14:textId="77777777" w:rsidR="00945805" w:rsidRDefault="00945805" w:rsidP="005F5D5F">
      <w:pPr>
        <w:spacing w:after="0" w:line="240" w:lineRule="auto"/>
      </w:pPr>
      <w:r>
        <w:separator/>
      </w:r>
    </w:p>
  </w:endnote>
  <w:endnote w:type="continuationSeparator" w:id="0">
    <w:p w14:paraId="32F51526" w14:textId="77777777" w:rsidR="00945805" w:rsidRDefault="00945805" w:rsidP="005F5D5F">
      <w:pPr>
        <w:spacing w:after="0" w:line="240" w:lineRule="auto"/>
      </w:pPr>
      <w:r>
        <w:continuationSeparator/>
      </w:r>
    </w:p>
  </w:endnote>
  <w:endnote w:type="continuationNotice" w:id="1">
    <w:p w14:paraId="4E0857E8" w14:textId="77777777" w:rsidR="00945805" w:rsidRDefault="009458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D6FAE" w14:textId="77777777" w:rsidR="00945805" w:rsidRDefault="00945805" w:rsidP="005F5D5F">
      <w:pPr>
        <w:spacing w:after="0" w:line="240" w:lineRule="auto"/>
      </w:pPr>
      <w:r>
        <w:separator/>
      </w:r>
    </w:p>
  </w:footnote>
  <w:footnote w:type="continuationSeparator" w:id="0">
    <w:p w14:paraId="2C3F17F1" w14:textId="77777777" w:rsidR="00945805" w:rsidRDefault="00945805" w:rsidP="005F5D5F">
      <w:pPr>
        <w:spacing w:after="0" w:line="240" w:lineRule="auto"/>
      </w:pPr>
      <w:r>
        <w:continuationSeparator/>
      </w:r>
    </w:p>
  </w:footnote>
  <w:footnote w:type="continuationNotice" w:id="1">
    <w:p w14:paraId="378740DE" w14:textId="77777777" w:rsidR="00945805" w:rsidRDefault="0094580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ECA"/>
    <w:rsid w:val="000168C0"/>
    <w:rsid w:val="00020FB5"/>
    <w:rsid w:val="000427C6"/>
    <w:rsid w:val="00076F31"/>
    <w:rsid w:val="00165822"/>
    <w:rsid w:val="00171CDD"/>
    <w:rsid w:val="00175521"/>
    <w:rsid w:val="00181FB9"/>
    <w:rsid w:val="002260EB"/>
    <w:rsid w:val="00251739"/>
    <w:rsid w:val="00261A78"/>
    <w:rsid w:val="00273CB8"/>
    <w:rsid w:val="003457CB"/>
    <w:rsid w:val="003B6A17"/>
    <w:rsid w:val="003E551A"/>
    <w:rsid w:val="00411532"/>
    <w:rsid w:val="004311D0"/>
    <w:rsid w:val="004945C0"/>
    <w:rsid w:val="005222EE"/>
    <w:rsid w:val="00541BB3"/>
    <w:rsid w:val="00544732"/>
    <w:rsid w:val="005C61E4"/>
    <w:rsid w:val="005F5D5F"/>
    <w:rsid w:val="00665EA1"/>
    <w:rsid w:val="006E5B0F"/>
    <w:rsid w:val="006F7D1F"/>
    <w:rsid w:val="00782C03"/>
    <w:rsid w:val="0079199F"/>
    <w:rsid w:val="007B5354"/>
    <w:rsid w:val="007D5811"/>
    <w:rsid w:val="00833E7B"/>
    <w:rsid w:val="00837654"/>
    <w:rsid w:val="00851ECA"/>
    <w:rsid w:val="00860C42"/>
    <w:rsid w:val="00880783"/>
    <w:rsid w:val="008B5772"/>
    <w:rsid w:val="008C031F"/>
    <w:rsid w:val="008C1756"/>
    <w:rsid w:val="008D17FF"/>
    <w:rsid w:val="008F6C52"/>
    <w:rsid w:val="009141C6"/>
    <w:rsid w:val="00945805"/>
    <w:rsid w:val="00992A71"/>
    <w:rsid w:val="009B6D61"/>
    <w:rsid w:val="00A03450"/>
    <w:rsid w:val="00A73386"/>
    <w:rsid w:val="00A97C88"/>
    <w:rsid w:val="00AA4794"/>
    <w:rsid w:val="00AB3068"/>
    <w:rsid w:val="00AB58F4"/>
    <w:rsid w:val="00AF32DC"/>
    <w:rsid w:val="00B46A60"/>
    <w:rsid w:val="00BC6ED1"/>
    <w:rsid w:val="00C55839"/>
    <w:rsid w:val="00C57F20"/>
    <w:rsid w:val="00D16845"/>
    <w:rsid w:val="00D56FBE"/>
    <w:rsid w:val="00D751DD"/>
    <w:rsid w:val="00D956B5"/>
    <w:rsid w:val="00DB7AB1"/>
    <w:rsid w:val="00E3564F"/>
    <w:rsid w:val="00EC1838"/>
    <w:rsid w:val="00F2548A"/>
    <w:rsid w:val="00F60BFE"/>
    <w:rsid w:val="00FA21D4"/>
    <w:rsid w:val="00FB2003"/>
    <w:rsid w:val="00FD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5E49F"/>
  <w15:chartTrackingRefBased/>
  <w15:docId w15:val="{0F0FF0C4-8F6C-480F-B2E9-D41A97C6F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F141B" w:themeColor="accent2" w:themeShade="80"/>
        <w:left w:val="single" w:sz="2" w:space="12" w:color="4F141B" w:themeColor="accent2" w:themeShade="80"/>
        <w:bottom w:val="single" w:sz="2" w:space="31" w:color="4F141B" w:themeColor="accent2" w:themeShade="80"/>
        <w:right w:val="single" w:sz="2" w:space="12" w:color="4F141B" w:themeColor="accent2" w:themeShade="80"/>
      </w:pBdr>
      <w:shd w:val="clear" w:color="auto" w:fill="4F141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35E06" w:themeColor="accent1" w:themeShade="BF"/>
        <w:left w:val="single" w:sz="2" w:space="12" w:color="B35E06" w:themeColor="accent1" w:themeShade="BF"/>
        <w:bottom w:val="single" w:sz="2" w:space="16" w:color="B35E06" w:themeColor="accent1" w:themeShade="BF"/>
        <w:right w:val="single" w:sz="2" w:space="12" w:color="B35E06" w:themeColor="accent1" w:themeShade="BF"/>
      </w:pBdr>
      <w:shd w:val="clear" w:color="auto" w:fill="B35E06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83F04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F141B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35E06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35E06" w:themeColor="accent1" w:themeShade="BF"/>
        <w:left w:val="single" w:sz="2" w:space="12" w:color="B35E06" w:themeColor="accent1" w:themeShade="BF"/>
        <w:bottom w:val="single" w:sz="2" w:space="16" w:color="B35E06" w:themeColor="accent1" w:themeShade="BF"/>
        <w:right w:val="single" w:sz="2" w:space="12" w:color="B35E06" w:themeColor="accent1" w:themeShade="BF"/>
      </w:pBdr>
      <w:shd w:val="clear" w:color="auto" w:fill="B35E06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07F09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07F09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83F04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783F04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35E0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64D2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35E06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83F04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35E0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3457CB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A7338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73386"/>
    <w:rPr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min@PioneerVillageMuseum.onmicrosoft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oneer%20Village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3ADDFEA7D14920873CB7C62FB11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7236D-EB1F-418D-855E-B949028C32FE}"/>
      </w:docPartPr>
      <w:docPartBody>
        <w:p w:rsidR="00294215" w:rsidRDefault="005A0DC7">
          <w:pPr>
            <w:pStyle w:val="243ADDFEA7D14920873CB7C62FB113C6"/>
          </w:pPr>
          <w:r w:rsidRPr="00AA4794">
            <w:t>────</w:t>
          </w:r>
        </w:p>
      </w:docPartBody>
    </w:docPart>
    <w:docPart>
      <w:docPartPr>
        <w:name w:val="A6A59C9BE289478A954F6854A1D4D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3C751-F9FF-4C64-B83E-8C31EBE3B44F}"/>
      </w:docPartPr>
      <w:docPartBody>
        <w:p w:rsidR="00294215" w:rsidRDefault="005A0DC7">
          <w:pPr>
            <w:pStyle w:val="A6A59C9BE289478A954F6854A1D4DD01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DC7"/>
    <w:rsid w:val="0020659A"/>
    <w:rsid w:val="002165BB"/>
    <w:rsid w:val="00294215"/>
    <w:rsid w:val="005A0DC7"/>
    <w:rsid w:val="006A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3ADDFEA7D14920873CB7C62FB113C6">
    <w:name w:val="243ADDFEA7D14920873CB7C62FB113C6"/>
  </w:style>
  <w:style w:type="paragraph" w:customStyle="1" w:styleId="A6A59C9BE289478A954F6854A1D4DD01">
    <w:name w:val="A6A59C9BE289478A954F6854A1D4DD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118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Pioneer Village</dc:creator>
  <cp:keywords/>
  <dc:description/>
  <cp:lastModifiedBy>Pioneer Village Museum</cp:lastModifiedBy>
  <cp:revision>13</cp:revision>
  <cp:lastPrinted>2021-06-03T20:10:00Z</cp:lastPrinted>
  <dcterms:created xsi:type="dcterms:W3CDTF">2017-05-17T17:28:00Z</dcterms:created>
  <dcterms:modified xsi:type="dcterms:W3CDTF">2021-06-03T20:11:00Z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